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E2853" w:rsidRPr="00A25036" w:rsidTr="00A5432C">
        <w:tc>
          <w:tcPr>
            <w:tcW w:w="9889" w:type="dxa"/>
          </w:tcPr>
          <w:p w:rsidR="005E2853" w:rsidRPr="00A25036" w:rsidRDefault="00427954" w:rsidP="005E21D4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Austritt</w:t>
            </w:r>
            <w:r w:rsidR="00C86691">
              <w:rPr>
                <w:rFonts w:ascii="Tahoma" w:hAnsi="Tahoma" w:cs="Tahoma"/>
                <w:b/>
                <w:sz w:val="24"/>
                <w:szCs w:val="24"/>
              </w:rPr>
              <w:t xml:space="preserve">: </w:t>
            </w:r>
            <w:r w:rsidR="005E21D4">
              <w:rPr>
                <w:rFonts w:ascii="Tahoma" w:hAnsi="Tahoma" w:cs="Tahoma"/>
                <w:b/>
                <w:sz w:val="24"/>
                <w:szCs w:val="24"/>
              </w:rPr>
              <w:t>Aktivmitglied</w:t>
            </w:r>
          </w:p>
        </w:tc>
      </w:tr>
    </w:tbl>
    <w:p w:rsidR="005E2853" w:rsidRDefault="005E2853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74745F" w:rsidRPr="00FB6D2C" w:rsidTr="00041366">
        <w:tc>
          <w:tcPr>
            <w:tcW w:w="992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4745F" w:rsidRPr="00FB6D2C" w:rsidRDefault="00427954" w:rsidP="00FB6D2C">
            <w:pPr>
              <w:spacing w:before="6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AUSTR</w:t>
            </w:r>
            <w:r w:rsidR="00CE7579">
              <w:rPr>
                <w:rFonts w:ascii="Tahoma" w:hAnsi="Tahoma" w:cs="Tahoma"/>
                <w:b/>
                <w:sz w:val="18"/>
                <w:szCs w:val="18"/>
              </w:rPr>
              <w:t>ITT</w:t>
            </w:r>
          </w:p>
        </w:tc>
      </w:tr>
      <w:bookmarkStart w:id="0" w:name="_GoBack"/>
      <w:tr w:rsidR="00CE7579" w:rsidRPr="00E05A74" w:rsidTr="008459EB">
        <w:tc>
          <w:tcPr>
            <w:tcW w:w="4960" w:type="dxa"/>
            <w:tcBorders>
              <w:top w:val="single" w:sz="4" w:space="0" w:color="auto"/>
            </w:tcBorders>
            <w:vAlign w:val="bottom"/>
          </w:tcPr>
          <w:p w:rsidR="00CE7579" w:rsidRPr="00E05A74" w:rsidRDefault="00CE7579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bookmarkEnd w:id="0"/>
            <w:r>
              <w:rPr>
                <w:rFonts w:ascii="Tahoma" w:hAnsi="Tahoma" w:cs="Tahoma"/>
                <w:sz w:val="16"/>
                <w:szCs w:val="16"/>
              </w:rPr>
              <w:t xml:space="preserve"> Vereinswechsel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bottom"/>
          </w:tcPr>
          <w:p w:rsidR="00CE7579" w:rsidRPr="00E05A74" w:rsidRDefault="00CE7579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Rücktritt</w:t>
            </w:r>
          </w:p>
        </w:tc>
      </w:tr>
    </w:tbl>
    <w:p w:rsidR="0074745F" w:rsidRDefault="0074745F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0"/>
        <w:gridCol w:w="2480"/>
        <w:gridCol w:w="2480"/>
        <w:gridCol w:w="2481"/>
      </w:tblGrid>
      <w:tr w:rsidR="00CE7579" w:rsidRPr="00FB6D2C" w:rsidTr="00905A21">
        <w:tc>
          <w:tcPr>
            <w:tcW w:w="992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E7579" w:rsidRPr="00FB6D2C" w:rsidRDefault="00CE7579" w:rsidP="00905A21">
            <w:pPr>
              <w:spacing w:before="6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GRUND DES AUSTRITTS</w:t>
            </w:r>
          </w:p>
        </w:tc>
      </w:tr>
      <w:tr w:rsidR="00CE7579" w:rsidRPr="00E05A74" w:rsidTr="00CE7579">
        <w:tc>
          <w:tcPr>
            <w:tcW w:w="2480" w:type="dxa"/>
            <w:tcBorders>
              <w:top w:val="single" w:sz="4" w:space="0" w:color="auto"/>
            </w:tcBorders>
            <w:vAlign w:val="bottom"/>
          </w:tcPr>
          <w:p w:rsidR="00CE7579" w:rsidRPr="00E05A74" w:rsidRDefault="00CE7579" w:rsidP="00CE7579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Sportliche Perspektive</w:t>
            </w:r>
          </w:p>
        </w:tc>
        <w:tc>
          <w:tcPr>
            <w:tcW w:w="2480" w:type="dxa"/>
            <w:tcBorders>
              <w:top w:val="single" w:sz="4" w:space="0" w:color="auto"/>
            </w:tcBorders>
            <w:vAlign w:val="bottom"/>
          </w:tcPr>
          <w:p w:rsidR="00CE7579" w:rsidRPr="00E05A74" w:rsidRDefault="00CE7579" w:rsidP="00CE7579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Belastung Sport/Schule, Job</w:t>
            </w:r>
          </w:p>
        </w:tc>
        <w:tc>
          <w:tcPr>
            <w:tcW w:w="2480" w:type="dxa"/>
            <w:tcBorders>
              <w:top w:val="single" w:sz="4" w:space="0" w:color="auto"/>
            </w:tcBorders>
            <w:vAlign w:val="bottom"/>
          </w:tcPr>
          <w:p w:rsidR="00CE7579" w:rsidRPr="00E05A74" w:rsidRDefault="00CE7579" w:rsidP="00CE7579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Wegzug</w:t>
            </w:r>
          </w:p>
        </w:tc>
        <w:tc>
          <w:tcPr>
            <w:tcW w:w="2481" w:type="dxa"/>
            <w:tcBorders>
              <w:top w:val="single" w:sz="4" w:space="0" w:color="auto"/>
            </w:tcBorders>
            <w:vAlign w:val="bottom"/>
          </w:tcPr>
          <w:p w:rsidR="00CE7579" w:rsidRPr="00E05A74" w:rsidRDefault="00CE7579" w:rsidP="00CE7579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Rücktritt</w:t>
            </w:r>
          </w:p>
        </w:tc>
      </w:tr>
      <w:tr w:rsidR="00CE7579" w:rsidRPr="00E05A74" w:rsidTr="00C100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7B4C5D" w:rsidP="00905A21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Andere Sportart (welche?)</w:t>
            </w:r>
          </w:p>
        </w:tc>
        <w:tc>
          <w:tcPr>
            <w:tcW w:w="74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CE7579" w:rsidP="00905A21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E7579" w:rsidRPr="00E05A74" w:rsidTr="00FF0C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7B4C5D" w:rsidP="007B4C5D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Probleme Verein (welche?)</w:t>
            </w:r>
          </w:p>
        </w:tc>
        <w:tc>
          <w:tcPr>
            <w:tcW w:w="74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CE7579" w:rsidP="00905A21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E7579" w:rsidRPr="00E05A74" w:rsidTr="00FD6A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7B4C5D" w:rsidP="007B4C5D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Probleme Trainer (welche?)</w:t>
            </w:r>
          </w:p>
        </w:tc>
        <w:tc>
          <w:tcPr>
            <w:tcW w:w="74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CE7579" w:rsidP="00905A21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E7579" w:rsidRPr="00E05A74" w:rsidTr="00632C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7B4C5D" w:rsidP="007B4C5D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Andere (welche?)</w:t>
            </w:r>
          </w:p>
        </w:tc>
        <w:tc>
          <w:tcPr>
            <w:tcW w:w="74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7579" w:rsidRPr="00E05A74" w:rsidRDefault="00CE7579" w:rsidP="00905A21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CE7579" w:rsidRDefault="00CE7579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70"/>
      </w:tblGrid>
      <w:tr w:rsidR="007B2E8E" w:rsidRPr="00FB6D2C" w:rsidTr="00974130">
        <w:tc>
          <w:tcPr>
            <w:tcW w:w="992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B2E8E" w:rsidRPr="00FB6D2C" w:rsidRDefault="00C42AE7" w:rsidP="00427954">
            <w:pPr>
              <w:spacing w:before="6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BEI </w:t>
            </w:r>
            <w:r w:rsidR="00427954">
              <w:rPr>
                <w:rFonts w:ascii="Tahoma" w:hAnsi="Tahoma" w:cs="Tahoma"/>
                <w:b/>
                <w:sz w:val="18"/>
                <w:szCs w:val="18"/>
              </w:rPr>
              <w:t>WECHSEL</w:t>
            </w:r>
            <w:r w:rsidR="007B2E8E" w:rsidRPr="00FB6D2C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427954">
              <w:rPr>
                <w:rFonts w:ascii="Tahoma" w:hAnsi="Tahoma" w:cs="Tahoma"/>
                <w:b/>
                <w:sz w:val="18"/>
                <w:szCs w:val="18"/>
              </w:rPr>
              <w:t>ZU</w:t>
            </w:r>
            <w:r w:rsidR="007B2E8E" w:rsidRPr="00FB6D2C">
              <w:rPr>
                <w:rFonts w:ascii="Tahoma" w:hAnsi="Tahoma" w:cs="Tahoma"/>
                <w:b/>
                <w:sz w:val="18"/>
                <w:szCs w:val="18"/>
              </w:rPr>
              <w:t xml:space="preserve"> EINEM ANDEREN VEREIN</w:t>
            </w:r>
          </w:p>
        </w:tc>
      </w:tr>
      <w:tr w:rsidR="00427954" w:rsidRPr="00E05A74" w:rsidTr="000F16A1">
        <w:tc>
          <w:tcPr>
            <w:tcW w:w="1951" w:type="dxa"/>
            <w:tcBorders>
              <w:top w:val="single" w:sz="4" w:space="0" w:color="auto"/>
            </w:tcBorders>
            <w:vAlign w:val="bottom"/>
          </w:tcPr>
          <w:p w:rsidR="00427954" w:rsidRPr="00E05A74" w:rsidRDefault="00427954" w:rsidP="00974130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Zu welchem Verein?</w:t>
            </w:r>
          </w:p>
        </w:tc>
        <w:tc>
          <w:tcPr>
            <w:tcW w:w="797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427954" w:rsidRPr="00E05A74" w:rsidRDefault="00427954" w:rsidP="00974130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7B2E8E" w:rsidRDefault="007B2E8E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504"/>
        <w:gridCol w:w="1505"/>
        <w:gridCol w:w="1527"/>
        <w:gridCol w:w="3434"/>
      </w:tblGrid>
      <w:tr w:rsidR="00B71447" w:rsidRPr="00FB6D2C" w:rsidTr="00041366">
        <w:tc>
          <w:tcPr>
            <w:tcW w:w="992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71447" w:rsidRPr="00FB6D2C" w:rsidRDefault="00B71447" w:rsidP="00FB6D2C">
            <w:pPr>
              <w:spacing w:before="60"/>
              <w:rPr>
                <w:rFonts w:ascii="Tahoma" w:hAnsi="Tahoma" w:cs="Tahoma"/>
                <w:b/>
                <w:sz w:val="18"/>
                <w:szCs w:val="18"/>
              </w:rPr>
            </w:pPr>
            <w:r w:rsidRPr="00FB6D2C">
              <w:rPr>
                <w:rFonts w:ascii="Tahoma" w:hAnsi="Tahoma" w:cs="Tahoma"/>
                <w:b/>
                <w:sz w:val="18"/>
                <w:szCs w:val="18"/>
              </w:rPr>
              <w:t>PERSONALIEN</w:t>
            </w:r>
          </w:p>
        </w:tc>
      </w:tr>
      <w:tr w:rsidR="003B7532" w:rsidRPr="00E05A74" w:rsidTr="00041366"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B7532" w:rsidRPr="00E05A74" w:rsidRDefault="003B75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Vorname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3B75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B7532" w:rsidRPr="00E05A74" w:rsidRDefault="003B75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Nachname</w:t>
            </w:r>
          </w:p>
        </w:tc>
        <w:tc>
          <w:tcPr>
            <w:tcW w:w="343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3B75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B7532" w:rsidRPr="00E05A74" w:rsidTr="00041366">
        <w:tc>
          <w:tcPr>
            <w:tcW w:w="1951" w:type="dxa"/>
            <w:shd w:val="clear" w:color="auto" w:fill="auto"/>
            <w:vAlign w:val="bottom"/>
          </w:tcPr>
          <w:p w:rsidR="003B7532" w:rsidRPr="00E05A74" w:rsidRDefault="003B75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Adresse</w:t>
            </w:r>
          </w:p>
        </w:tc>
        <w:tc>
          <w:tcPr>
            <w:tcW w:w="300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3B75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27" w:type="dxa"/>
            <w:shd w:val="clear" w:color="auto" w:fill="auto"/>
            <w:vAlign w:val="bottom"/>
          </w:tcPr>
          <w:p w:rsidR="003B7532" w:rsidRPr="00E05A74" w:rsidRDefault="003B75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PLZ Ort</w:t>
            </w:r>
          </w:p>
        </w:tc>
        <w:tc>
          <w:tcPr>
            <w:tcW w:w="34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3B75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B7532" w:rsidRPr="00E05A74" w:rsidTr="00041366">
        <w:tc>
          <w:tcPr>
            <w:tcW w:w="1951" w:type="dxa"/>
            <w:vAlign w:val="bottom"/>
          </w:tcPr>
          <w:p w:rsidR="003B7532" w:rsidRPr="00E05A74" w:rsidRDefault="00062E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E-Mail</w:t>
            </w:r>
          </w:p>
        </w:tc>
        <w:tc>
          <w:tcPr>
            <w:tcW w:w="300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B75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27" w:type="dxa"/>
            <w:vAlign w:val="bottom"/>
          </w:tcPr>
          <w:p w:rsidR="003B7532" w:rsidRPr="00E05A74" w:rsidRDefault="00062E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Geburtsdatum</w:t>
            </w:r>
          </w:p>
        </w:tc>
        <w:tc>
          <w:tcPr>
            <w:tcW w:w="34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B75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D4DE5" w:rsidRPr="00E05A74" w:rsidTr="00041366">
        <w:tc>
          <w:tcPr>
            <w:tcW w:w="1951" w:type="dxa"/>
            <w:vAlign w:val="bottom"/>
          </w:tcPr>
          <w:p w:rsidR="003D4DE5" w:rsidRPr="00E05A74" w:rsidRDefault="003D4DE5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Geschlecht</w:t>
            </w:r>
          </w:p>
        </w:tc>
        <w:tc>
          <w:tcPr>
            <w:tcW w:w="1504" w:type="dxa"/>
            <w:tcBorders>
              <w:top w:val="dotted" w:sz="4" w:space="0" w:color="auto"/>
            </w:tcBorders>
            <w:vAlign w:val="bottom"/>
          </w:tcPr>
          <w:p w:rsidR="003D4DE5" w:rsidRPr="00E05A74" w:rsidRDefault="00522FD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3D4DE5">
              <w:rPr>
                <w:rFonts w:ascii="Tahoma" w:hAnsi="Tahoma" w:cs="Tahoma"/>
                <w:sz w:val="16"/>
                <w:szCs w:val="16"/>
              </w:rPr>
              <w:t>männlich</w:t>
            </w:r>
          </w:p>
        </w:tc>
        <w:tc>
          <w:tcPr>
            <w:tcW w:w="1505" w:type="dxa"/>
            <w:tcBorders>
              <w:top w:val="dotted" w:sz="4" w:space="0" w:color="auto"/>
            </w:tcBorders>
            <w:vAlign w:val="bottom"/>
          </w:tcPr>
          <w:p w:rsidR="003D4DE5" w:rsidRPr="00E05A74" w:rsidRDefault="00522FD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43EBF">
              <w:fldChar w:fldCharType="separate"/>
            </w:r>
            <w: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3D4DE5">
              <w:rPr>
                <w:rFonts w:ascii="Tahoma" w:hAnsi="Tahoma" w:cs="Tahoma"/>
                <w:sz w:val="16"/>
                <w:szCs w:val="16"/>
              </w:rPr>
              <w:t>weiblich</w:t>
            </w:r>
          </w:p>
        </w:tc>
        <w:tc>
          <w:tcPr>
            <w:tcW w:w="1527" w:type="dxa"/>
            <w:vAlign w:val="bottom"/>
          </w:tcPr>
          <w:p w:rsidR="003D4DE5" w:rsidRPr="007854A4" w:rsidRDefault="00D200FE" w:rsidP="00D200FE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Team</w:t>
            </w:r>
          </w:p>
        </w:tc>
        <w:tc>
          <w:tcPr>
            <w:tcW w:w="34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D4DE5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3D4DE5" w:rsidRDefault="003D4DE5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009"/>
        <w:gridCol w:w="1527"/>
        <w:gridCol w:w="3434"/>
      </w:tblGrid>
      <w:tr w:rsidR="00062E32" w:rsidRPr="00FB6D2C" w:rsidTr="00041366">
        <w:tc>
          <w:tcPr>
            <w:tcW w:w="992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62E32" w:rsidRPr="00FB6D2C" w:rsidRDefault="00062E32" w:rsidP="004939AF">
            <w:pPr>
              <w:spacing w:before="60"/>
              <w:rPr>
                <w:rFonts w:ascii="Tahoma" w:hAnsi="Tahoma" w:cs="Tahoma"/>
                <w:b/>
                <w:sz w:val="18"/>
                <w:szCs w:val="18"/>
              </w:rPr>
            </w:pPr>
            <w:r w:rsidRPr="00FB6D2C">
              <w:rPr>
                <w:rFonts w:ascii="Tahoma" w:hAnsi="Tahoma" w:cs="Tahoma"/>
                <w:b/>
                <w:sz w:val="18"/>
                <w:szCs w:val="18"/>
              </w:rPr>
              <w:t>GESETZLICHE(R) VERTRETER(IN) (</w:t>
            </w:r>
            <w:r w:rsidR="00BA0312">
              <w:rPr>
                <w:rFonts w:ascii="Tahoma" w:hAnsi="Tahoma" w:cs="Tahoma"/>
                <w:b/>
                <w:sz w:val="18"/>
                <w:szCs w:val="18"/>
              </w:rPr>
              <w:t>f</w:t>
            </w:r>
            <w:r w:rsidR="004939AF">
              <w:rPr>
                <w:rFonts w:ascii="Tahoma" w:hAnsi="Tahoma" w:cs="Tahoma"/>
                <w:b/>
                <w:sz w:val="18"/>
                <w:szCs w:val="18"/>
              </w:rPr>
              <w:t>ür Mitglieder unter 18 Jahren</w:t>
            </w:r>
            <w:r w:rsidRPr="00FB6D2C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</w:tr>
      <w:tr w:rsidR="00062E32" w:rsidRPr="00E05A74" w:rsidTr="00041366"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62E32" w:rsidRPr="00E05A74" w:rsidRDefault="00062E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Vorname</w:t>
            </w:r>
          </w:p>
        </w:tc>
        <w:tc>
          <w:tcPr>
            <w:tcW w:w="3009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62E32" w:rsidRPr="00E05A74" w:rsidRDefault="00522FD2" w:rsidP="0090771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="00907716">
              <w:rPr>
                <w:rFonts w:ascii="Tahoma" w:hAnsi="Tahoma" w:cs="Tahoma"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62E32" w:rsidRPr="00E05A74" w:rsidRDefault="00062E3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E05A74">
              <w:rPr>
                <w:rFonts w:ascii="Tahoma" w:hAnsi="Tahoma" w:cs="Tahoma"/>
                <w:sz w:val="16"/>
                <w:szCs w:val="16"/>
              </w:rPr>
              <w:t>Nachname</w:t>
            </w:r>
          </w:p>
        </w:tc>
        <w:tc>
          <w:tcPr>
            <w:tcW w:w="343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62E32" w:rsidRPr="00E05A74" w:rsidRDefault="00522FD2" w:rsidP="00041366">
            <w:pPr>
              <w:spacing w:before="60"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540AF2" w:rsidRDefault="00540AF2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009"/>
        <w:gridCol w:w="4961"/>
      </w:tblGrid>
      <w:tr w:rsidR="007B2E8E" w:rsidRPr="00FB6D2C" w:rsidTr="00974130">
        <w:tc>
          <w:tcPr>
            <w:tcW w:w="992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B2E8E" w:rsidRPr="007854A4" w:rsidRDefault="007B2E8E" w:rsidP="002E4667">
            <w:pPr>
              <w:spacing w:before="6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BESTÄTIGUNG</w:t>
            </w:r>
          </w:p>
        </w:tc>
      </w:tr>
      <w:tr w:rsidR="00FB6D2C" w:rsidRPr="00FB6D2C" w:rsidTr="00D65A19">
        <w:trPr>
          <w:trHeight w:val="435"/>
        </w:trPr>
        <w:tc>
          <w:tcPr>
            <w:tcW w:w="1951" w:type="dxa"/>
            <w:vAlign w:val="bottom"/>
          </w:tcPr>
          <w:p w:rsidR="00FB6D2C" w:rsidRPr="00FB6D2C" w:rsidRDefault="00FB6D2C" w:rsidP="00FB6D2C">
            <w:pPr>
              <w:spacing w:before="60"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FB6D2C">
              <w:rPr>
                <w:rFonts w:ascii="Tahoma" w:hAnsi="Tahoma" w:cs="Tahoma"/>
                <w:sz w:val="18"/>
                <w:szCs w:val="18"/>
              </w:rPr>
              <w:t>Datum, Ort:</w:t>
            </w:r>
          </w:p>
        </w:tc>
        <w:tc>
          <w:tcPr>
            <w:tcW w:w="3009" w:type="dxa"/>
            <w:tcBorders>
              <w:bottom w:val="dotted" w:sz="4" w:space="0" w:color="auto"/>
            </w:tcBorders>
            <w:vAlign w:val="bottom"/>
          </w:tcPr>
          <w:p w:rsidR="00FB6D2C" w:rsidRPr="00FB6D2C" w:rsidRDefault="00522FD2" w:rsidP="00FB6D2C">
            <w:pPr>
              <w:spacing w:before="60"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961" w:type="dxa"/>
            <w:vAlign w:val="bottom"/>
          </w:tcPr>
          <w:p w:rsidR="00FB6D2C" w:rsidRPr="00FB6D2C" w:rsidRDefault="00FB6D2C" w:rsidP="00FB6D2C">
            <w:pPr>
              <w:spacing w:before="60"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FB6D2C">
              <w:rPr>
                <w:rFonts w:ascii="Tahoma" w:hAnsi="Tahoma" w:cs="Tahoma"/>
                <w:sz w:val="18"/>
                <w:szCs w:val="18"/>
              </w:rPr>
              <w:t>Unterschrift:</w:t>
            </w:r>
          </w:p>
        </w:tc>
      </w:tr>
      <w:tr w:rsidR="002E4667" w:rsidRPr="00FB6D2C" w:rsidTr="007854A4">
        <w:trPr>
          <w:trHeight w:val="435"/>
        </w:trPr>
        <w:tc>
          <w:tcPr>
            <w:tcW w:w="4960" w:type="dxa"/>
            <w:gridSpan w:val="2"/>
            <w:vMerge w:val="restart"/>
            <w:vAlign w:val="bottom"/>
          </w:tcPr>
          <w:p w:rsidR="002E4667" w:rsidRPr="007854A4" w:rsidRDefault="002E4667" w:rsidP="007854A4">
            <w:pPr>
              <w:jc w:val="left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4961" w:type="dxa"/>
          </w:tcPr>
          <w:p w:rsidR="002E4667" w:rsidRPr="00FB6D2C" w:rsidRDefault="002E4667" w:rsidP="002A3928">
            <w:pPr>
              <w:jc w:val="left"/>
              <w:rPr>
                <w:rFonts w:ascii="Tahoma" w:hAnsi="Tahoma" w:cs="Tahoma"/>
                <w:sz w:val="14"/>
                <w:szCs w:val="14"/>
              </w:rPr>
            </w:pPr>
            <w:r w:rsidRPr="00FB6D2C">
              <w:rPr>
                <w:rFonts w:ascii="Tahoma" w:hAnsi="Tahoma" w:cs="Tahoma"/>
                <w:sz w:val="14"/>
                <w:szCs w:val="14"/>
              </w:rPr>
              <w:t>für Mitglieder unter 18 Jahren gesetzliche(r) Vertreter(in)</w:t>
            </w:r>
          </w:p>
        </w:tc>
      </w:tr>
      <w:tr w:rsidR="002E4667" w:rsidRPr="00FB6D2C" w:rsidTr="008D7C3C">
        <w:trPr>
          <w:trHeight w:val="687"/>
        </w:trPr>
        <w:tc>
          <w:tcPr>
            <w:tcW w:w="4960" w:type="dxa"/>
            <w:gridSpan w:val="2"/>
            <w:vMerge/>
            <w:vAlign w:val="bottom"/>
          </w:tcPr>
          <w:p w:rsidR="002E4667" w:rsidRPr="00FB6D2C" w:rsidRDefault="002E4667" w:rsidP="00FB6D2C">
            <w:pPr>
              <w:spacing w:before="60"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4961" w:type="dxa"/>
            <w:tcBorders>
              <w:bottom w:val="dotted" w:sz="4" w:space="0" w:color="auto"/>
            </w:tcBorders>
            <w:vAlign w:val="bottom"/>
          </w:tcPr>
          <w:p w:rsidR="002E4667" w:rsidRPr="00FB6D2C" w:rsidRDefault="00522FD2" w:rsidP="00FB6D2C">
            <w:pPr>
              <w:spacing w:before="60" w:after="0"/>
              <w:jc w:val="left"/>
              <w:rPr>
                <w:rFonts w:ascii="Tahoma" w:hAnsi="Tahoma" w:cs="Tahoma"/>
              </w:rPr>
            </w:pPr>
            <w:r w:rsidRPr="00522FD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22FD2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522FD2">
              <w:rPr>
                <w:rFonts w:ascii="Tahoma" w:hAnsi="Tahoma" w:cs="Tahoma"/>
                <w:sz w:val="16"/>
                <w:szCs w:val="16"/>
              </w:rPr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522FD2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7B2E8E" w:rsidRDefault="007B2E8E" w:rsidP="007B2E8E">
      <w:pPr>
        <w:rPr>
          <w:rFonts w:ascii="Tahoma" w:hAnsi="Tahoma" w:cs="Tahoma"/>
        </w:rPr>
      </w:pPr>
    </w:p>
    <w:p w:rsidR="007854A4" w:rsidRDefault="007854A4" w:rsidP="007B2E8E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960"/>
        <w:gridCol w:w="4961"/>
      </w:tblGrid>
      <w:tr w:rsidR="0001329C" w:rsidRPr="00FE1F46" w:rsidTr="007B2E8E">
        <w:trPr>
          <w:trHeight w:val="435"/>
        </w:trPr>
        <w:tc>
          <w:tcPr>
            <w:tcW w:w="4960" w:type="dxa"/>
            <w:shd w:val="clear" w:color="auto" w:fill="F2F2F2" w:themeFill="background1" w:themeFillShade="F2"/>
          </w:tcPr>
          <w:p w:rsidR="0001329C" w:rsidRPr="007B2E8E" w:rsidRDefault="00D200FE" w:rsidP="007B2E8E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Der Austritt</w:t>
            </w:r>
            <w:r w:rsidR="00FD532C">
              <w:rPr>
                <w:rFonts w:ascii="Tahoma" w:hAnsi="Tahoma" w:cs="Tahoma"/>
                <w:sz w:val="16"/>
                <w:szCs w:val="16"/>
              </w:rPr>
              <w:t xml:space="preserve"> ist</w:t>
            </w:r>
            <w:r w:rsidR="0001329C" w:rsidRPr="007B2E8E">
              <w:rPr>
                <w:rFonts w:ascii="Tahoma" w:hAnsi="Tahoma" w:cs="Tahoma"/>
                <w:sz w:val="16"/>
                <w:szCs w:val="16"/>
              </w:rPr>
              <w:t xml:space="preserve"> vollständig </w:t>
            </w:r>
            <w:r w:rsidR="00FD532C">
              <w:rPr>
                <w:rFonts w:ascii="Tahoma" w:hAnsi="Tahoma" w:cs="Tahoma"/>
                <w:sz w:val="16"/>
                <w:szCs w:val="16"/>
              </w:rPr>
              <w:t xml:space="preserve">ausgefüllt </w:t>
            </w:r>
            <w:r w:rsidR="0001329C" w:rsidRPr="007B2E8E">
              <w:rPr>
                <w:rFonts w:ascii="Tahoma" w:hAnsi="Tahoma" w:cs="Tahoma"/>
                <w:sz w:val="16"/>
                <w:szCs w:val="16"/>
              </w:rPr>
              <w:t>einzureichen an: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01329C" w:rsidRPr="007B2E8E" w:rsidRDefault="0001329C" w:rsidP="007B2E8E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7B2E8E">
              <w:rPr>
                <w:rFonts w:ascii="Tahoma" w:hAnsi="Tahoma" w:cs="Tahoma"/>
                <w:sz w:val="16"/>
                <w:szCs w:val="16"/>
              </w:rPr>
              <w:t>Iron Marmots Davos-Klosters</w:t>
            </w:r>
          </w:p>
          <w:p w:rsidR="0001329C" w:rsidRPr="007B2E8E" w:rsidRDefault="0001329C" w:rsidP="007B2E8E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7B2E8E">
              <w:rPr>
                <w:rFonts w:ascii="Tahoma" w:hAnsi="Tahoma" w:cs="Tahoma"/>
                <w:sz w:val="16"/>
                <w:szCs w:val="16"/>
              </w:rPr>
              <w:t>Geschäftsstelle</w:t>
            </w:r>
          </w:p>
          <w:p w:rsidR="0001329C" w:rsidRPr="007B2E8E" w:rsidRDefault="00CD7D57" w:rsidP="007B2E8E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CH-</w:t>
            </w:r>
            <w:r w:rsidR="0001329C" w:rsidRPr="007B2E8E">
              <w:rPr>
                <w:rFonts w:ascii="Tahoma" w:hAnsi="Tahoma" w:cs="Tahoma"/>
                <w:sz w:val="16"/>
                <w:szCs w:val="16"/>
              </w:rPr>
              <w:t>7270 Davos Platz</w:t>
            </w:r>
          </w:p>
          <w:p w:rsidR="0001329C" w:rsidRPr="007B2E8E" w:rsidRDefault="0001329C" w:rsidP="00AB7AA2">
            <w:pPr>
              <w:jc w:val="left"/>
              <w:rPr>
                <w:rFonts w:ascii="Tahoma" w:hAnsi="Tahoma" w:cs="Tahoma"/>
                <w:sz w:val="16"/>
                <w:szCs w:val="16"/>
                <w:lang w:val="fr-CH"/>
              </w:rPr>
            </w:pPr>
            <w:r w:rsidRPr="007B2E8E">
              <w:rPr>
                <w:rFonts w:ascii="Tahoma" w:hAnsi="Tahoma" w:cs="Tahoma"/>
                <w:sz w:val="16"/>
                <w:szCs w:val="16"/>
                <w:lang w:val="fr-CH"/>
              </w:rPr>
              <w:t>via Mail:</w:t>
            </w:r>
            <w:r w:rsidR="007B2E8E">
              <w:rPr>
                <w:rFonts w:ascii="Tahoma" w:hAnsi="Tahoma" w:cs="Tahoma"/>
                <w:sz w:val="16"/>
                <w:szCs w:val="16"/>
                <w:lang w:val="fr-CH"/>
              </w:rPr>
              <w:t xml:space="preserve"> </w:t>
            </w:r>
            <w:hyperlink r:id="rId9" w:history="1">
              <w:r w:rsidR="00AB7AA2" w:rsidRPr="0026491A">
                <w:rPr>
                  <w:rStyle w:val="Hyperlink"/>
                  <w:rFonts w:ascii="Tahoma" w:hAnsi="Tahoma" w:cs="Tahoma"/>
                  <w:sz w:val="16"/>
                  <w:szCs w:val="16"/>
                  <w:lang w:val="fr-CH"/>
                </w:rPr>
                <w:t>info@imdk.ch</w:t>
              </w:r>
            </w:hyperlink>
            <w:r w:rsidR="00AB7AA2">
              <w:rPr>
                <w:rFonts w:ascii="Tahoma" w:hAnsi="Tahoma" w:cs="Tahoma"/>
                <w:sz w:val="16"/>
                <w:szCs w:val="16"/>
                <w:lang w:val="fr-CH"/>
              </w:rPr>
              <w:t xml:space="preserve"> </w:t>
            </w:r>
          </w:p>
        </w:tc>
      </w:tr>
    </w:tbl>
    <w:p w:rsidR="00540AF2" w:rsidRPr="0001329C" w:rsidRDefault="00540AF2">
      <w:pPr>
        <w:spacing w:line="240" w:lineRule="auto"/>
        <w:jc w:val="left"/>
        <w:rPr>
          <w:rFonts w:ascii="Tahoma" w:hAnsi="Tahoma" w:cs="Tahoma"/>
          <w:lang w:val="fr-CH"/>
        </w:rPr>
      </w:pPr>
    </w:p>
    <w:sectPr w:rsidR="00540AF2" w:rsidRPr="0001329C" w:rsidSect="00540AF2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2104" w:right="992" w:bottom="1276" w:left="1134" w:header="851" w:footer="71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EBF" w:rsidRDefault="00243EBF">
      <w:r>
        <w:separator/>
      </w:r>
    </w:p>
  </w:endnote>
  <w:endnote w:type="continuationSeparator" w:id="0">
    <w:p w:rsidR="00243EBF" w:rsidRDefault="00243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F3E" w:rsidRPr="009C1264" w:rsidRDefault="002E4667" w:rsidP="007B2E8E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ind w:left="-9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IMDK</w:t>
    </w:r>
    <w:r w:rsidR="00AD3F3E">
      <w:rPr>
        <w:rFonts w:ascii="Tahoma" w:hAnsi="Tahoma" w:cs="Tahoma"/>
        <w:sz w:val="16"/>
        <w:szCs w:val="16"/>
      </w:rPr>
      <w:t xml:space="preserve">, </w:t>
    </w:r>
    <w:r w:rsidR="00FE1F46">
      <w:rPr>
        <w:rFonts w:ascii="Tahoma" w:hAnsi="Tahoma" w:cs="Tahoma"/>
        <w:sz w:val="16"/>
        <w:szCs w:val="16"/>
      </w:rPr>
      <w:t>31.08.16</w:t>
    </w:r>
    <w:r>
      <w:rPr>
        <w:rFonts w:ascii="Tahoma" w:hAnsi="Tahoma" w:cs="Tahoma"/>
        <w:sz w:val="16"/>
        <w:szCs w:val="16"/>
      </w:rPr>
      <w:t xml:space="preserve"> ¦ </w:t>
    </w:r>
    <w:r w:rsidR="00402538">
      <w:rPr>
        <w:rFonts w:ascii="Tahoma" w:hAnsi="Tahoma" w:cs="Tahoma"/>
        <w:sz w:val="16"/>
        <w:szCs w:val="16"/>
      </w:rPr>
      <w:t>Austritt</w:t>
    </w:r>
    <w:r>
      <w:rPr>
        <w:rFonts w:ascii="Tahoma" w:hAnsi="Tahoma" w:cs="Tahoma"/>
        <w:sz w:val="16"/>
        <w:szCs w:val="16"/>
      </w:rPr>
      <w:t>: Aktivmitglied</w:t>
    </w:r>
    <w:r w:rsidR="00AD3F3E" w:rsidRPr="009C1264">
      <w:rPr>
        <w:rFonts w:ascii="Tahoma" w:hAnsi="Tahoma" w:cs="Tahoma"/>
        <w:sz w:val="16"/>
        <w:szCs w:val="16"/>
      </w:rPr>
      <w:tab/>
      <w:t xml:space="preserve">Seite </w:t>
    </w:r>
    <w:r w:rsidR="00AD3F3E" w:rsidRPr="009C1264">
      <w:rPr>
        <w:rFonts w:ascii="Tahoma" w:hAnsi="Tahoma" w:cs="Tahoma"/>
        <w:sz w:val="16"/>
        <w:szCs w:val="16"/>
      </w:rPr>
      <w:fldChar w:fldCharType="begin"/>
    </w:r>
    <w:r w:rsidR="00AD3F3E" w:rsidRPr="009C1264">
      <w:rPr>
        <w:rFonts w:ascii="Tahoma" w:hAnsi="Tahoma" w:cs="Tahoma"/>
        <w:sz w:val="16"/>
        <w:szCs w:val="16"/>
      </w:rPr>
      <w:instrText>PAGE   \* MERGEFORMAT</w:instrText>
    </w:r>
    <w:r w:rsidR="00AD3F3E" w:rsidRPr="009C1264">
      <w:rPr>
        <w:rFonts w:ascii="Tahoma" w:hAnsi="Tahoma" w:cs="Tahoma"/>
        <w:sz w:val="16"/>
        <w:szCs w:val="16"/>
      </w:rPr>
      <w:fldChar w:fldCharType="separate"/>
    </w:r>
    <w:r w:rsidR="00FE1F46" w:rsidRPr="00FE1F46">
      <w:rPr>
        <w:rFonts w:ascii="Tahoma" w:hAnsi="Tahoma" w:cs="Tahoma"/>
        <w:noProof/>
        <w:sz w:val="16"/>
        <w:szCs w:val="16"/>
        <w:lang w:val="de-DE"/>
      </w:rPr>
      <w:t>1</w:t>
    </w:r>
    <w:r w:rsidR="00AD3F3E" w:rsidRPr="009C1264">
      <w:rPr>
        <w:rFonts w:ascii="Tahoma" w:hAnsi="Tahoma" w:cs="Tahoma"/>
        <w:sz w:val="16"/>
        <w:szCs w:val="16"/>
      </w:rPr>
      <w:fldChar w:fldCharType="end"/>
    </w:r>
    <w:r w:rsidR="00AD3F3E" w:rsidRPr="009C1264">
      <w:rPr>
        <w:rFonts w:ascii="Tahoma" w:hAnsi="Tahoma" w:cs="Tahoma"/>
        <w:sz w:val="16"/>
        <w:szCs w:val="16"/>
      </w:rPr>
      <w:t xml:space="preserve"> von </w:t>
    </w:r>
    <w:r w:rsidR="00AD3F3E">
      <w:rPr>
        <w:rFonts w:ascii="Tahoma" w:hAnsi="Tahoma" w:cs="Tahoma"/>
        <w:sz w:val="16"/>
        <w:szCs w:val="16"/>
      </w:rPr>
      <w:fldChar w:fldCharType="begin"/>
    </w:r>
    <w:r w:rsidR="00AD3F3E">
      <w:rPr>
        <w:rFonts w:ascii="Tahoma" w:hAnsi="Tahoma" w:cs="Tahoma"/>
        <w:sz w:val="16"/>
        <w:szCs w:val="16"/>
      </w:rPr>
      <w:instrText xml:space="preserve"> NUMPAGES  \* Arabic  \* MERGEFORMAT </w:instrText>
    </w:r>
    <w:r w:rsidR="00AD3F3E">
      <w:rPr>
        <w:rFonts w:ascii="Tahoma" w:hAnsi="Tahoma" w:cs="Tahoma"/>
        <w:sz w:val="16"/>
        <w:szCs w:val="16"/>
      </w:rPr>
      <w:fldChar w:fldCharType="separate"/>
    </w:r>
    <w:r w:rsidR="00FE1F46">
      <w:rPr>
        <w:rFonts w:ascii="Tahoma" w:hAnsi="Tahoma" w:cs="Tahoma"/>
        <w:noProof/>
        <w:sz w:val="16"/>
        <w:szCs w:val="16"/>
      </w:rPr>
      <w:t>1</w:t>
    </w:r>
    <w:r w:rsidR="00AD3F3E">
      <w:rPr>
        <w:rFonts w:ascii="Tahoma" w:hAnsi="Tahoma" w:cs="Tahom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ED0" w:rsidRPr="009C1264" w:rsidRDefault="00AD3F3E" w:rsidP="00AD3F3E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IMDK, </w:t>
    </w:r>
    <w:r>
      <w:rPr>
        <w:rFonts w:ascii="Tahoma" w:hAnsi="Tahoma" w:cs="Tahoma"/>
        <w:sz w:val="16"/>
        <w:szCs w:val="16"/>
      </w:rPr>
      <w:fldChar w:fldCharType="begin"/>
    </w:r>
    <w:r>
      <w:rPr>
        <w:rFonts w:ascii="Tahoma" w:hAnsi="Tahoma" w:cs="Tahoma"/>
        <w:sz w:val="16"/>
        <w:szCs w:val="16"/>
      </w:rPr>
      <w:instrText xml:space="preserve"> CREATEDATE  \@ "dd.MM.yy"  \* MERGEFORMAT </w:instrText>
    </w:r>
    <w:r>
      <w:rPr>
        <w:rFonts w:ascii="Tahoma" w:hAnsi="Tahoma" w:cs="Tahoma"/>
        <w:sz w:val="16"/>
        <w:szCs w:val="16"/>
      </w:rPr>
      <w:fldChar w:fldCharType="separate"/>
    </w:r>
    <w:r w:rsidR="004939AF">
      <w:rPr>
        <w:rFonts w:ascii="Tahoma" w:hAnsi="Tahoma" w:cs="Tahoma"/>
        <w:noProof/>
        <w:sz w:val="16"/>
        <w:szCs w:val="16"/>
      </w:rPr>
      <w:t>31.01.15</w:t>
    </w:r>
    <w:r>
      <w:rPr>
        <w:rFonts w:ascii="Tahoma" w:hAnsi="Tahoma" w:cs="Tahoma"/>
        <w:sz w:val="16"/>
        <w:szCs w:val="16"/>
      </w:rPr>
      <w:fldChar w:fldCharType="end"/>
    </w:r>
    <w:r w:rsidR="00184ED0" w:rsidRPr="009C1264">
      <w:rPr>
        <w:rFonts w:ascii="Tahoma" w:hAnsi="Tahoma" w:cs="Tahoma"/>
        <w:sz w:val="16"/>
        <w:szCs w:val="16"/>
      </w:rPr>
      <w:tab/>
      <w:t xml:space="preserve">Seite </w:t>
    </w:r>
    <w:r w:rsidR="00184ED0" w:rsidRPr="009C1264">
      <w:rPr>
        <w:rFonts w:ascii="Tahoma" w:hAnsi="Tahoma" w:cs="Tahoma"/>
        <w:sz w:val="16"/>
        <w:szCs w:val="16"/>
      </w:rPr>
      <w:fldChar w:fldCharType="begin"/>
    </w:r>
    <w:r w:rsidR="00184ED0" w:rsidRPr="009C1264">
      <w:rPr>
        <w:rFonts w:ascii="Tahoma" w:hAnsi="Tahoma" w:cs="Tahoma"/>
        <w:sz w:val="16"/>
        <w:szCs w:val="16"/>
      </w:rPr>
      <w:instrText>PAGE   \* MERGEFORMAT</w:instrText>
    </w:r>
    <w:r w:rsidR="00184ED0" w:rsidRPr="009C1264">
      <w:rPr>
        <w:rFonts w:ascii="Tahoma" w:hAnsi="Tahoma" w:cs="Tahoma"/>
        <w:sz w:val="16"/>
        <w:szCs w:val="16"/>
      </w:rPr>
      <w:fldChar w:fldCharType="separate"/>
    </w:r>
    <w:r w:rsidR="00540AF2" w:rsidRPr="00540AF2">
      <w:rPr>
        <w:rFonts w:ascii="Tahoma" w:hAnsi="Tahoma" w:cs="Tahoma"/>
        <w:noProof/>
        <w:sz w:val="16"/>
        <w:szCs w:val="16"/>
        <w:lang w:val="de-DE"/>
      </w:rPr>
      <w:t>1</w:t>
    </w:r>
    <w:r w:rsidR="00184ED0" w:rsidRPr="009C1264">
      <w:rPr>
        <w:rFonts w:ascii="Tahoma" w:hAnsi="Tahoma" w:cs="Tahoma"/>
        <w:sz w:val="16"/>
        <w:szCs w:val="16"/>
      </w:rPr>
      <w:fldChar w:fldCharType="end"/>
    </w:r>
    <w:r w:rsidR="00184ED0" w:rsidRPr="009C1264">
      <w:rPr>
        <w:rFonts w:ascii="Tahoma" w:hAnsi="Tahoma" w:cs="Tahoma"/>
        <w:sz w:val="16"/>
        <w:szCs w:val="16"/>
      </w:rPr>
      <w:t xml:space="preserve"> von </w:t>
    </w:r>
    <w:r w:rsidR="00184ED0">
      <w:rPr>
        <w:rFonts w:ascii="Tahoma" w:hAnsi="Tahoma" w:cs="Tahoma"/>
        <w:sz w:val="16"/>
        <w:szCs w:val="16"/>
      </w:rPr>
      <w:fldChar w:fldCharType="begin"/>
    </w:r>
    <w:r w:rsidR="00184ED0">
      <w:rPr>
        <w:rFonts w:ascii="Tahoma" w:hAnsi="Tahoma" w:cs="Tahoma"/>
        <w:sz w:val="16"/>
        <w:szCs w:val="16"/>
      </w:rPr>
      <w:instrText xml:space="preserve"> NUMPAGES  \* Arabic  \* MERGEFORMAT </w:instrText>
    </w:r>
    <w:r w:rsidR="00184ED0">
      <w:rPr>
        <w:rFonts w:ascii="Tahoma" w:hAnsi="Tahoma" w:cs="Tahoma"/>
        <w:sz w:val="16"/>
        <w:szCs w:val="16"/>
      </w:rPr>
      <w:fldChar w:fldCharType="separate"/>
    </w:r>
    <w:r w:rsidR="004939AF">
      <w:rPr>
        <w:rFonts w:ascii="Tahoma" w:hAnsi="Tahoma" w:cs="Tahoma"/>
        <w:noProof/>
        <w:sz w:val="16"/>
        <w:szCs w:val="16"/>
      </w:rPr>
      <w:t>2</w:t>
    </w:r>
    <w:r w:rsidR="00184ED0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EBF" w:rsidRDefault="00243EBF">
      <w:r>
        <w:separator/>
      </w:r>
    </w:p>
  </w:footnote>
  <w:footnote w:type="continuationSeparator" w:id="0">
    <w:p w:rsidR="00243EBF" w:rsidRDefault="00243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445121" w:rsidRPr="00FE1F46" w:rsidTr="00DE4E65">
      <w:trPr>
        <w:trHeight w:hRule="exact" w:val="1289"/>
      </w:trPr>
      <w:tc>
        <w:tcPr>
          <w:tcW w:w="8613" w:type="dxa"/>
          <w:shd w:val="clear" w:color="auto" w:fill="auto"/>
        </w:tcPr>
        <w:p w:rsidR="00445121" w:rsidRPr="00B73DEB" w:rsidRDefault="00445121" w:rsidP="00DE4E65">
          <w:pPr>
            <w:pStyle w:val="Kopfzeile"/>
            <w:tabs>
              <w:tab w:val="clear" w:pos="9072"/>
            </w:tabs>
            <w:spacing w:before="300"/>
            <w:ind w:right="6"/>
            <w:rPr>
              <w:rFonts w:ascii="Tahoma" w:hAnsi="Tahoma" w:cs="Tahoma"/>
              <w:b/>
              <w:lang w:val="en-US"/>
            </w:rPr>
          </w:pPr>
          <w:r>
            <w:rPr>
              <w:rFonts w:ascii="Tahoma" w:hAnsi="Tahoma" w:cs="Tahoma"/>
              <w:noProof/>
              <w:lang w:eastAsia="de-CH"/>
            </w:rPr>
            <w:drawing>
              <wp:anchor distT="0" distB="0" distL="114300" distR="114300" simplePos="0" relativeHeight="251671552" behindDoc="1" locked="0" layoutInCell="1" allowOverlap="1" wp14:anchorId="5A2132E2" wp14:editId="46A9FA38">
                <wp:simplePos x="0" y="0"/>
                <wp:positionH relativeFrom="column">
                  <wp:posOffset>5391785</wp:posOffset>
                </wp:positionH>
                <wp:positionV relativeFrom="paragraph">
                  <wp:posOffset>6985</wp:posOffset>
                </wp:positionV>
                <wp:extent cx="807085" cy="807085"/>
                <wp:effectExtent l="0" t="0" r="0" b="0"/>
                <wp:wrapNone/>
                <wp:docPr id="3" name="Grafik 3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3DEB">
            <w:rPr>
              <w:rFonts w:ascii="Tahoma" w:hAnsi="Tahoma" w:cs="Tahoma"/>
              <w:b/>
              <w:lang w:val="en-US"/>
            </w:rPr>
            <w:t>UNIHOCKEYCLUB</w:t>
          </w:r>
        </w:p>
        <w:p w:rsidR="00445121" w:rsidRPr="00B73DEB" w:rsidRDefault="00445121" w:rsidP="00DE4E65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b/>
              <w:lang w:val="en-US"/>
            </w:rPr>
          </w:pPr>
          <w:r w:rsidRPr="00B73DEB">
            <w:rPr>
              <w:rFonts w:ascii="Tahoma" w:hAnsi="Tahoma" w:cs="Tahoma"/>
              <w:b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:rsidR="00445121" w:rsidRPr="00B73DEB" w:rsidRDefault="00445121" w:rsidP="00DE4E65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:rsidR="00AD3F3E" w:rsidRDefault="00AD3F3E" w:rsidP="00AD3F3E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:rsidR="00540AF2" w:rsidRPr="00AD3F3E" w:rsidRDefault="00540AF2" w:rsidP="00AD3F3E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184ED0" w:rsidRPr="00FE1F46" w:rsidTr="004108B5">
      <w:trPr>
        <w:trHeight w:hRule="exact" w:val="1289"/>
      </w:trPr>
      <w:tc>
        <w:tcPr>
          <w:tcW w:w="8613" w:type="dxa"/>
          <w:shd w:val="clear" w:color="auto" w:fill="auto"/>
        </w:tcPr>
        <w:p w:rsidR="00184ED0" w:rsidRPr="00B73DEB" w:rsidRDefault="004108B5" w:rsidP="004108B5">
          <w:pPr>
            <w:pStyle w:val="Kopfzeile"/>
            <w:tabs>
              <w:tab w:val="clear" w:pos="9072"/>
            </w:tabs>
            <w:spacing w:before="300"/>
            <w:ind w:right="6"/>
            <w:rPr>
              <w:rFonts w:ascii="Tahoma" w:hAnsi="Tahoma" w:cs="Tahoma"/>
              <w:b/>
              <w:lang w:val="en-US"/>
            </w:rPr>
          </w:pPr>
          <w:r w:rsidRPr="00B73DEB">
            <w:rPr>
              <w:rFonts w:ascii="Tahoma" w:hAnsi="Tahoma" w:cs="Tahoma"/>
              <w:b/>
              <w:lang w:val="en-US"/>
            </w:rPr>
            <w:t>UNIHOCKEYCLUB</w:t>
          </w:r>
        </w:p>
        <w:p w:rsidR="004108B5" w:rsidRPr="00B73DEB" w:rsidRDefault="004108B5" w:rsidP="0076199C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b/>
              <w:lang w:val="en-US"/>
            </w:rPr>
          </w:pPr>
          <w:r w:rsidRPr="00B73DEB">
            <w:rPr>
              <w:rFonts w:ascii="Tahoma" w:hAnsi="Tahoma" w:cs="Tahoma"/>
              <w:b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:rsidR="00184ED0" w:rsidRPr="00B73DEB" w:rsidRDefault="00184ED0" w:rsidP="0076199C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63360" behindDoc="0" locked="0" layoutInCell="1" allowOverlap="1" wp14:anchorId="01F10253" wp14:editId="15F2E4AD">
                <wp:simplePos x="0" y="0"/>
                <wp:positionH relativeFrom="column">
                  <wp:posOffset>-17145</wp:posOffset>
                </wp:positionH>
                <wp:positionV relativeFrom="paragraph">
                  <wp:posOffset>57785</wp:posOffset>
                </wp:positionV>
                <wp:extent cx="716280" cy="719455"/>
                <wp:effectExtent l="0" t="0" r="7620" b="4445"/>
                <wp:wrapNone/>
                <wp:docPr id="1" name="Grafik 1" descr="Iron marmot log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ron marmot logo colo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39" t="2049" r="4878" b="6558"/>
                        <a:stretch/>
                      </pic:blipFill>
                      <pic:spPr bwMode="auto">
                        <a:xfrm>
                          <a:off x="0" y="0"/>
                          <a:ext cx="71628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84ED0" w:rsidRDefault="00184ED0" w:rsidP="0044661C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:rsidR="00540AF2" w:rsidRDefault="00540AF2" w:rsidP="0044661C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:rsidR="00540AF2" w:rsidRDefault="00540AF2" w:rsidP="0044661C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:rsidR="00540AF2" w:rsidRPr="00B73DEB" w:rsidRDefault="00540AF2" w:rsidP="0044661C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73CEB1C"/>
    <w:lvl w:ilvl="0">
      <w:start w:val="1"/>
      <w:numFmt w:val="bullet"/>
      <w:pStyle w:val="Absatz2ohneTitelohneAbstandunten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BBC2878A"/>
    <w:lvl w:ilvl="0">
      <w:start w:val="1"/>
      <w:numFmt w:val="bullet"/>
      <w:pStyle w:val="Absatz1ohneTitelohneAbstandunten"/>
      <w:lvlText w:val="–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sz w:val="20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30590ABA"/>
    <w:multiLevelType w:val="hybridMultilevel"/>
    <w:tmpl w:val="24D0B686"/>
    <w:lvl w:ilvl="0" w:tplc="05FE345A">
      <w:start w:val="1"/>
      <w:numFmt w:val="bullet"/>
      <w:pStyle w:val="Absatz1mitTitelohneAbstandunten"/>
      <w:lvlText w:val="–"/>
      <w:lvlJc w:val="left"/>
      <w:pPr>
        <w:tabs>
          <w:tab w:val="num" w:pos="1267"/>
        </w:tabs>
        <w:ind w:left="1267" w:hanging="360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480D5CC0"/>
    <w:multiLevelType w:val="hybridMultilevel"/>
    <w:tmpl w:val="4A5C0D8E"/>
    <w:lvl w:ilvl="0" w:tplc="14205D5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4577FA"/>
    <w:multiLevelType w:val="hybridMultilevel"/>
    <w:tmpl w:val="A9E43340"/>
    <w:lvl w:ilvl="0" w:tplc="8188C726">
      <w:start w:val="1"/>
      <w:numFmt w:val="bullet"/>
      <w:pStyle w:val="Absatz2ohneTitelmitAbstandunten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965F96"/>
    <w:multiLevelType w:val="hybridMultilevel"/>
    <w:tmpl w:val="73E220F0"/>
    <w:lvl w:ilvl="0" w:tplc="D520EC3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4E1BB5"/>
    <w:multiLevelType w:val="hybridMultilevel"/>
    <w:tmpl w:val="DB421234"/>
    <w:lvl w:ilvl="0" w:tplc="C1E60962">
      <w:start w:val="1"/>
      <w:numFmt w:val="bullet"/>
      <w:pStyle w:val="Absatz2mitTitelmitAbstandunten"/>
      <w:lvlText w:val=""/>
      <w:lvlJc w:val="left"/>
      <w:pPr>
        <w:tabs>
          <w:tab w:val="num" w:pos="1554"/>
        </w:tabs>
        <w:ind w:left="1554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F86B30"/>
    <w:multiLevelType w:val="hybridMultilevel"/>
    <w:tmpl w:val="AE0A65D6"/>
    <w:lvl w:ilvl="0" w:tplc="9E00E7B4">
      <w:start w:val="1"/>
      <w:numFmt w:val="bullet"/>
      <w:pStyle w:val="Absatz1mitTitelmitAbstandunten"/>
      <w:lvlText w:val="–"/>
      <w:lvlJc w:val="left"/>
      <w:pPr>
        <w:tabs>
          <w:tab w:val="num" w:pos="1267"/>
        </w:tabs>
        <w:ind w:left="1264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8B44DE"/>
    <w:multiLevelType w:val="hybridMultilevel"/>
    <w:tmpl w:val="5C0005F2"/>
    <w:lvl w:ilvl="0" w:tplc="E79E5982">
      <w:start w:val="1"/>
      <w:numFmt w:val="bullet"/>
      <w:pStyle w:val="Absatz1ohneTitelmitAbstandunten"/>
      <w:lvlText w:val="–"/>
      <w:lvlJc w:val="left"/>
      <w:pPr>
        <w:tabs>
          <w:tab w:val="num" w:pos="360"/>
        </w:tabs>
        <w:ind w:left="357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7D2BB4"/>
    <w:multiLevelType w:val="hybridMultilevel"/>
    <w:tmpl w:val="32682D64"/>
    <w:lvl w:ilvl="0" w:tplc="A9521CB0">
      <w:start w:val="1"/>
      <w:numFmt w:val="bullet"/>
      <w:pStyle w:val="Absatz2mitTitelohneAbstandunten"/>
      <w:lvlText w:val=""/>
      <w:lvlJc w:val="left"/>
      <w:pPr>
        <w:tabs>
          <w:tab w:val="num" w:pos="1551"/>
        </w:tabs>
        <w:ind w:left="15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0"/>
  </w:num>
  <w:num w:numId="4">
    <w:abstractNumId w:val="1"/>
  </w:num>
  <w:num w:numId="5">
    <w:abstractNumId w:val="3"/>
  </w:num>
  <w:num w:numId="6">
    <w:abstractNumId w:val="8"/>
  </w:num>
  <w:num w:numId="7">
    <w:abstractNumId w:val="9"/>
  </w:num>
  <w:num w:numId="8">
    <w:abstractNumId w:val="0"/>
  </w:num>
  <w:num w:numId="9">
    <w:abstractNumId w:val="10"/>
  </w:num>
  <w:num w:numId="10">
    <w:abstractNumId w:val="7"/>
  </w:num>
  <w:num w:numId="11">
    <w:abstractNumId w:val="5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0C4"/>
    <w:rsid w:val="000000B8"/>
    <w:rsid w:val="00000EAF"/>
    <w:rsid w:val="00001000"/>
    <w:rsid w:val="00004FD7"/>
    <w:rsid w:val="0001329C"/>
    <w:rsid w:val="000135E9"/>
    <w:rsid w:val="00024F69"/>
    <w:rsid w:val="000278E9"/>
    <w:rsid w:val="00030A2F"/>
    <w:rsid w:val="00041366"/>
    <w:rsid w:val="0004487E"/>
    <w:rsid w:val="00062E32"/>
    <w:rsid w:val="000818C1"/>
    <w:rsid w:val="00091E07"/>
    <w:rsid w:val="00095227"/>
    <w:rsid w:val="000A5EE6"/>
    <w:rsid w:val="000B0E4D"/>
    <w:rsid w:val="000B0F7A"/>
    <w:rsid w:val="000B3C72"/>
    <w:rsid w:val="000C50CA"/>
    <w:rsid w:val="000F591A"/>
    <w:rsid w:val="00105165"/>
    <w:rsid w:val="00105624"/>
    <w:rsid w:val="00114D36"/>
    <w:rsid w:val="00117403"/>
    <w:rsid w:val="00131DD3"/>
    <w:rsid w:val="001356F0"/>
    <w:rsid w:val="001503B3"/>
    <w:rsid w:val="00171F51"/>
    <w:rsid w:val="001805B3"/>
    <w:rsid w:val="0018250E"/>
    <w:rsid w:val="00184ED0"/>
    <w:rsid w:val="001B24B5"/>
    <w:rsid w:val="001C5538"/>
    <w:rsid w:val="001C5E0A"/>
    <w:rsid w:val="001C6A25"/>
    <w:rsid w:val="001D077F"/>
    <w:rsid w:val="001D4E8F"/>
    <w:rsid w:val="001D508D"/>
    <w:rsid w:val="001F233F"/>
    <w:rsid w:val="001F5636"/>
    <w:rsid w:val="002028BF"/>
    <w:rsid w:val="00214730"/>
    <w:rsid w:val="00217C9D"/>
    <w:rsid w:val="00235771"/>
    <w:rsid w:val="00235C80"/>
    <w:rsid w:val="00243EBF"/>
    <w:rsid w:val="00246604"/>
    <w:rsid w:val="00247361"/>
    <w:rsid w:val="002607D5"/>
    <w:rsid w:val="00276175"/>
    <w:rsid w:val="00285835"/>
    <w:rsid w:val="00294756"/>
    <w:rsid w:val="00294B52"/>
    <w:rsid w:val="002A3928"/>
    <w:rsid w:val="002A7C25"/>
    <w:rsid w:val="002B697E"/>
    <w:rsid w:val="002D0D25"/>
    <w:rsid w:val="002D426D"/>
    <w:rsid w:val="002E4667"/>
    <w:rsid w:val="00303749"/>
    <w:rsid w:val="003122B7"/>
    <w:rsid w:val="00312C29"/>
    <w:rsid w:val="0032306D"/>
    <w:rsid w:val="00324AC5"/>
    <w:rsid w:val="00336492"/>
    <w:rsid w:val="003455F7"/>
    <w:rsid w:val="003469B8"/>
    <w:rsid w:val="00363B25"/>
    <w:rsid w:val="00366DB6"/>
    <w:rsid w:val="00377AD3"/>
    <w:rsid w:val="00382830"/>
    <w:rsid w:val="00383D8B"/>
    <w:rsid w:val="003932E7"/>
    <w:rsid w:val="00395383"/>
    <w:rsid w:val="003B0CE6"/>
    <w:rsid w:val="003B2C40"/>
    <w:rsid w:val="003B4A71"/>
    <w:rsid w:val="003B7532"/>
    <w:rsid w:val="003C12BF"/>
    <w:rsid w:val="003C2D3C"/>
    <w:rsid w:val="003D26C8"/>
    <w:rsid w:val="003D333B"/>
    <w:rsid w:val="003D4DE5"/>
    <w:rsid w:val="00402538"/>
    <w:rsid w:val="004108B5"/>
    <w:rsid w:val="00412415"/>
    <w:rsid w:val="00427954"/>
    <w:rsid w:val="004326DC"/>
    <w:rsid w:val="00445121"/>
    <w:rsid w:val="0044661C"/>
    <w:rsid w:val="004567D5"/>
    <w:rsid w:val="004608FD"/>
    <w:rsid w:val="004616A3"/>
    <w:rsid w:val="004658F2"/>
    <w:rsid w:val="00480FC4"/>
    <w:rsid w:val="004908C5"/>
    <w:rsid w:val="004938CD"/>
    <w:rsid w:val="004939AF"/>
    <w:rsid w:val="004A1E5D"/>
    <w:rsid w:val="004A358B"/>
    <w:rsid w:val="004C0BC2"/>
    <w:rsid w:val="004C2021"/>
    <w:rsid w:val="004C405A"/>
    <w:rsid w:val="004D03DE"/>
    <w:rsid w:val="004D1725"/>
    <w:rsid w:val="004F4E0F"/>
    <w:rsid w:val="004F7301"/>
    <w:rsid w:val="005000BE"/>
    <w:rsid w:val="00502D87"/>
    <w:rsid w:val="00503C30"/>
    <w:rsid w:val="00507D31"/>
    <w:rsid w:val="005110D8"/>
    <w:rsid w:val="00515BAD"/>
    <w:rsid w:val="00522FD2"/>
    <w:rsid w:val="0052459A"/>
    <w:rsid w:val="00527F53"/>
    <w:rsid w:val="00540AF2"/>
    <w:rsid w:val="0054129E"/>
    <w:rsid w:val="005478E0"/>
    <w:rsid w:val="00550F78"/>
    <w:rsid w:val="005632CD"/>
    <w:rsid w:val="005728FB"/>
    <w:rsid w:val="005874F9"/>
    <w:rsid w:val="00593087"/>
    <w:rsid w:val="005A0AE1"/>
    <w:rsid w:val="005A40C4"/>
    <w:rsid w:val="005B5355"/>
    <w:rsid w:val="005C3E9C"/>
    <w:rsid w:val="005C5284"/>
    <w:rsid w:val="005C7025"/>
    <w:rsid w:val="005D0C57"/>
    <w:rsid w:val="005E21D4"/>
    <w:rsid w:val="005E2853"/>
    <w:rsid w:val="005E5FCA"/>
    <w:rsid w:val="005F6A99"/>
    <w:rsid w:val="00600E4C"/>
    <w:rsid w:val="00602751"/>
    <w:rsid w:val="00607F87"/>
    <w:rsid w:val="00612C8B"/>
    <w:rsid w:val="0061519A"/>
    <w:rsid w:val="00627101"/>
    <w:rsid w:val="006319DC"/>
    <w:rsid w:val="0065009B"/>
    <w:rsid w:val="00652799"/>
    <w:rsid w:val="006542A4"/>
    <w:rsid w:val="006640AF"/>
    <w:rsid w:val="00666289"/>
    <w:rsid w:val="006804E6"/>
    <w:rsid w:val="0068053E"/>
    <w:rsid w:val="006A55C8"/>
    <w:rsid w:val="006C50C5"/>
    <w:rsid w:val="006D4061"/>
    <w:rsid w:val="006F212B"/>
    <w:rsid w:val="006F264B"/>
    <w:rsid w:val="006F71DD"/>
    <w:rsid w:val="007032F9"/>
    <w:rsid w:val="00704651"/>
    <w:rsid w:val="007371C4"/>
    <w:rsid w:val="0074745F"/>
    <w:rsid w:val="0076199C"/>
    <w:rsid w:val="00766E7B"/>
    <w:rsid w:val="00773DE8"/>
    <w:rsid w:val="00783064"/>
    <w:rsid w:val="007854A4"/>
    <w:rsid w:val="00790453"/>
    <w:rsid w:val="007950E6"/>
    <w:rsid w:val="00796551"/>
    <w:rsid w:val="00797948"/>
    <w:rsid w:val="007B2E8E"/>
    <w:rsid w:val="007B4C5D"/>
    <w:rsid w:val="007C0A84"/>
    <w:rsid w:val="007E0AB2"/>
    <w:rsid w:val="007E26F5"/>
    <w:rsid w:val="007E6BBF"/>
    <w:rsid w:val="007F2387"/>
    <w:rsid w:val="008043DC"/>
    <w:rsid w:val="0080454E"/>
    <w:rsid w:val="008163D2"/>
    <w:rsid w:val="00827307"/>
    <w:rsid w:val="00843AB1"/>
    <w:rsid w:val="00862438"/>
    <w:rsid w:val="0087151F"/>
    <w:rsid w:val="00880545"/>
    <w:rsid w:val="00884A7C"/>
    <w:rsid w:val="00887066"/>
    <w:rsid w:val="00896315"/>
    <w:rsid w:val="008A028A"/>
    <w:rsid w:val="008A2064"/>
    <w:rsid w:val="008A260D"/>
    <w:rsid w:val="008A495A"/>
    <w:rsid w:val="008B4E73"/>
    <w:rsid w:val="008D10FC"/>
    <w:rsid w:val="008E3D96"/>
    <w:rsid w:val="008F0F07"/>
    <w:rsid w:val="008F4AB2"/>
    <w:rsid w:val="00902563"/>
    <w:rsid w:val="0090508F"/>
    <w:rsid w:val="00907716"/>
    <w:rsid w:val="00912EA9"/>
    <w:rsid w:val="0091398F"/>
    <w:rsid w:val="00915454"/>
    <w:rsid w:val="00927730"/>
    <w:rsid w:val="00934EC7"/>
    <w:rsid w:val="00961668"/>
    <w:rsid w:val="009616E3"/>
    <w:rsid w:val="00961872"/>
    <w:rsid w:val="00967351"/>
    <w:rsid w:val="00975BF8"/>
    <w:rsid w:val="009A7960"/>
    <w:rsid w:val="009B0EAC"/>
    <w:rsid w:val="009B3E12"/>
    <w:rsid w:val="009C1264"/>
    <w:rsid w:val="009C152D"/>
    <w:rsid w:val="009D2FCE"/>
    <w:rsid w:val="009D4E13"/>
    <w:rsid w:val="009D5E63"/>
    <w:rsid w:val="009E19DE"/>
    <w:rsid w:val="009F4143"/>
    <w:rsid w:val="00A024A2"/>
    <w:rsid w:val="00A04111"/>
    <w:rsid w:val="00A14692"/>
    <w:rsid w:val="00A20A4A"/>
    <w:rsid w:val="00A25036"/>
    <w:rsid w:val="00A353D8"/>
    <w:rsid w:val="00A36385"/>
    <w:rsid w:val="00A36AD6"/>
    <w:rsid w:val="00A51659"/>
    <w:rsid w:val="00A51C04"/>
    <w:rsid w:val="00A522F8"/>
    <w:rsid w:val="00A5230D"/>
    <w:rsid w:val="00A5430E"/>
    <w:rsid w:val="00A5432C"/>
    <w:rsid w:val="00A67245"/>
    <w:rsid w:val="00A7072C"/>
    <w:rsid w:val="00A83017"/>
    <w:rsid w:val="00A8618B"/>
    <w:rsid w:val="00A864ED"/>
    <w:rsid w:val="00A90735"/>
    <w:rsid w:val="00AA4AA9"/>
    <w:rsid w:val="00AA5B34"/>
    <w:rsid w:val="00AB1F6D"/>
    <w:rsid w:val="00AB31C6"/>
    <w:rsid w:val="00AB6444"/>
    <w:rsid w:val="00AB64EA"/>
    <w:rsid w:val="00AB7AA2"/>
    <w:rsid w:val="00AC24E5"/>
    <w:rsid w:val="00AC2C48"/>
    <w:rsid w:val="00AC6607"/>
    <w:rsid w:val="00AD3F3E"/>
    <w:rsid w:val="00AE6317"/>
    <w:rsid w:val="00AF04F0"/>
    <w:rsid w:val="00AF0D1E"/>
    <w:rsid w:val="00AF7899"/>
    <w:rsid w:val="00B110B2"/>
    <w:rsid w:val="00B223C3"/>
    <w:rsid w:val="00B23DBB"/>
    <w:rsid w:val="00B32B28"/>
    <w:rsid w:val="00B32D0B"/>
    <w:rsid w:val="00B40430"/>
    <w:rsid w:val="00B565CF"/>
    <w:rsid w:val="00B61590"/>
    <w:rsid w:val="00B62349"/>
    <w:rsid w:val="00B66AAE"/>
    <w:rsid w:val="00B677DF"/>
    <w:rsid w:val="00B71447"/>
    <w:rsid w:val="00B73DEB"/>
    <w:rsid w:val="00B95973"/>
    <w:rsid w:val="00BA0312"/>
    <w:rsid w:val="00BB761F"/>
    <w:rsid w:val="00BB7BA7"/>
    <w:rsid w:val="00BC0483"/>
    <w:rsid w:val="00BC6D55"/>
    <w:rsid w:val="00BC7170"/>
    <w:rsid w:val="00BD77B9"/>
    <w:rsid w:val="00BD7ECC"/>
    <w:rsid w:val="00BE38CA"/>
    <w:rsid w:val="00BF175F"/>
    <w:rsid w:val="00BF2150"/>
    <w:rsid w:val="00BF3BE8"/>
    <w:rsid w:val="00C30E32"/>
    <w:rsid w:val="00C32AFC"/>
    <w:rsid w:val="00C352D2"/>
    <w:rsid w:val="00C3717C"/>
    <w:rsid w:val="00C403ED"/>
    <w:rsid w:val="00C40F09"/>
    <w:rsid w:val="00C42AE7"/>
    <w:rsid w:val="00C46214"/>
    <w:rsid w:val="00C56E1E"/>
    <w:rsid w:val="00C766A3"/>
    <w:rsid w:val="00C84E0E"/>
    <w:rsid w:val="00C86691"/>
    <w:rsid w:val="00CB2B61"/>
    <w:rsid w:val="00CD7D57"/>
    <w:rsid w:val="00CE1E5A"/>
    <w:rsid w:val="00CE235F"/>
    <w:rsid w:val="00CE56AE"/>
    <w:rsid w:val="00CE7579"/>
    <w:rsid w:val="00CF1381"/>
    <w:rsid w:val="00CF59BB"/>
    <w:rsid w:val="00CF67D9"/>
    <w:rsid w:val="00CF7CC8"/>
    <w:rsid w:val="00D039A6"/>
    <w:rsid w:val="00D13541"/>
    <w:rsid w:val="00D200FE"/>
    <w:rsid w:val="00D22C9A"/>
    <w:rsid w:val="00D25AAA"/>
    <w:rsid w:val="00D36715"/>
    <w:rsid w:val="00D400A5"/>
    <w:rsid w:val="00D40ADC"/>
    <w:rsid w:val="00D560A3"/>
    <w:rsid w:val="00D86F3D"/>
    <w:rsid w:val="00D90E6B"/>
    <w:rsid w:val="00DA6016"/>
    <w:rsid w:val="00DA7568"/>
    <w:rsid w:val="00DB654B"/>
    <w:rsid w:val="00DF73BB"/>
    <w:rsid w:val="00E05A74"/>
    <w:rsid w:val="00E16886"/>
    <w:rsid w:val="00E17691"/>
    <w:rsid w:val="00E17BA3"/>
    <w:rsid w:val="00E36BA8"/>
    <w:rsid w:val="00E41F92"/>
    <w:rsid w:val="00E428DA"/>
    <w:rsid w:val="00E64FFD"/>
    <w:rsid w:val="00E8556F"/>
    <w:rsid w:val="00E85970"/>
    <w:rsid w:val="00E90244"/>
    <w:rsid w:val="00E97EA2"/>
    <w:rsid w:val="00EA24F1"/>
    <w:rsid w:val="00EC46E8"/>
    <w:rsid w:val="00EC4B6C"/>
    <w:rsid w:val="00EF0054"/>
    <w:rsid w:val="00F05E61"/>
    <w:rsid w:val="00F34D29"/>
    <w:rsid w:val="00F40859"/>
    <w:rsid w:val="00F47F47"/>
    <w:rsid w:val="00F53C59"/>
    <w:rsid w:val="00F80188"/>
    <w:rsid w:val="00F915AA"/>
    <w:rsid w:val="00F9168F"/>
    <w:rsid w:val="00F91DB9"/>
    <w:rsid w:val="00F942F2"/>
    <w:rsid w:val="00FA2389"/>
    <w:rsid w:val="00FB6D2C"/>
    <w:rsid w:val="00FC1C73"/>
    <w:rsid w:val="00FD532C"/>
    <w:rsid w:val="00FE1F46"/>
    <w:rsid w:val="00FE3511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52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B110B2"/>
    <w:pPr>
      <w:keepNext/>
      <w:spacing w:before="120"/>
      <w:jc w:val="right"/>
      <w:outlineLvl w:val="3"/>
    </w:pPr>
    <w:rPr>
      <w:rFonts w:ascii="Univers 55" w:hAnsi="Univers 55"/>
      <w:b/>
      <w:bCs/>
      <w:color w:val="B2B2B2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character" w:customStyle="1" w:styleId="berschrift4Zchn">
    <w:name w:val="Überschrift 4 Zchn"/>
    <w:basedOn w:val="Absatz-Standardschriftart"/>
    <w:link w:val="berschrift4"/>
    <w:rsid w:val="00B110B2"/>
    <w:rPr>
      <w:rFonts w:ascii="Univers 55" w:hAnsi="Univers 55"/>
      <w:b/>
      <w:bCs/>
      <w:color w:val="B2B2B2"/>
      <w:sz w:val="52"/>
      <w:lang w:eastAsia="de-DE"/>
    </w:rPr>
  </w:style>
  <w:style w:type="character" w:styleId="Hyperlink">
    <w:name w:val="Hyperlink"/>
    <w:basedOn w:val="Absatz-Standardschriftart"/>
    <w:uiPriority w:val="99"/>
    <w:unhideWhenUsed/>
    <w:rsid w:val="00B677DF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677D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B4043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9C1264"/>
    <w:rPr>
      <w:rFonts w:ascii="Univers" w:hAnsi="Univers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5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table" w:styleId="Tabellenraster">
    <w:name w:val="Table Grid"/>
    <w:basedOn w:val="NormaleTabelle"/>
    <w:rsid w:val="001C5538"/>
    <w:pPr>
      <w:spacing w:after="60" w:line="296" w:lineRule="exact"/>
      <w:jc w:val="both"/>
    </w:pPr>
    <w:rPr>
      <w:rFonts w:ascii="Univers" w:hAnsi="Unive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52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B110B2"/>
    <w:pPr>
      <w:keepNext/>
      <w:spacing w:before="120"/>
      <w:jc w:val="right"/>
      <w:outlineLvl w:val="3"/>
    </w:pPr>
    <w:rPr>
      <w:rFonts w:ascii="Univers 55" w:hAnsi="Univers 55"/>
      <w:b/>
      <w:bCs/>
      <w:color w:val="B2B2B2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character" w:customStyle="1" w:styleId="berschrift4Zchn">
    <w:name w:val="Überschrift 4 Zchn"/>
    <w:basedOn w:val="Absatz-Standardschriftart"/>
    <w:link w:val="berschrift4"/>
    <w:rsid w:val="00B110B2"/>
    <w:rPr>
      <w:rFonts w:ascii="Univers 55" w:hAnsi="Univers 55"/>
      <w:b/>
      <w:bCs/>
      <w:color w:val="B2B2B2"/>
      <w:sz w:val="52"/>
      <w:lang w:eastAsia="de-DE"/>
    </w:rPr>
  </w:style>
  <w:style w:type="character" w:styleId="Hyperlink">
    <w:name w:val="Hyperlink"/>
    <w:basedOn w:val="Absatz-Standardschriftart"/>
    <w:uiPriority w:val="99"/>
    <w:unhideWhenUsed/>
    <w:rsid w:val="00B677DF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677D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B4043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9C1264"/>
    <w:rPr>
      <w:rFonts w:ascii="Univers" w:hAnsi="Univers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5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table" w:styleId="Tabellenraster">
    <w:name w:val="Table Grid"/>
    <w:basedOn w:val="NormaleTabelle"/>
    <w:rsid w:val="001C5538"/>
    <w:pPr>
      <w:spacing w:after="60" w:line="296" w:lineRule="exact"/>
      <w:jc w:val="both"/>
    </w:pPr>
    <w:rPr>
      <w:rFonts w:ascii="Univers" w:hAnsi="Unive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imdk.c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A9765-FBB6-4460-B15C-1ACFAB47B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Formular, Austritt Aktivmitglied</Template>
  <TotalTime>0</TotalTime>
  <Pages>1</Pages>
  <Words>183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JJJJMMTT Brief Bezeichnung</vt:lpstr>
    </vt:vector>
  </TitlesOfParts>
  <Company>Hasler Müggler Quinter AG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JJJJMMTT Brief Bezeichnung</dc:title>
  <dc:creator>Daniel Gantenbein</dc:creator>
  <cp:lastModifiedBy>dga</cp:lastModifiedBy>
  <cp:revision>2</cp:revision>
  <cp:lastPrinted>2015-02-01T12:43:00Z</cp:lastPrinted>
  <dcterms:created xsi:type="dcterms:W3CDTF">2016-08-31T20:14:00Z</dcterms:created>
  <dcterms:modified xsi:type="dcterms:W3CDTF">2016-08-31T20:14:00Z</dcterms:modified>
</cp:coreProperties>
</file>